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08156" w14:textId="77777777" w:rsidR="000F0714" w:rsidRPr="000F0714" w:rsidRDefault="000F0714" w:rsidP="000F0714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14:paraId="462EC41E" w14:textId="77777777" w:rsidR="00B3448B" w:rsidRPr="00642E12" w:rsidRDefault="00B3448B" w:rsidP="00B3448B"/>
    <w:p w14:paraId="0B2680C1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8A3EAA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8A3EAA" w:rsidRPr="008A3EAA">
        <w:rPr>
          <w:rStyle w:val="a9"/>
        </w:rPr>
        <w:t>Федеральное казённое предприятие «Российская государственная цирковая компания» филиал «Цирк-шапито Рад</w:t>
      </w:r>
      <w:r w:rsidR="008A3EAA" w:rsidRPr="008A3EAA">
        <w:rPr>
          <w:rStyle w:val="a9"/>
        </w:rPr>
        <w:t>у</w:t>
      </w:r>
      <w:r w:rsidR="008A3EAA" w:rsidRPr="008A3EAA">
        <w:rPr>
          <w:rStyle w:val="a9"/>
        </w:rPr>
        <w:t>га»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5F261506" w14:textId="77777777"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14:paraId="622C1DDC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530167C3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77F682D9" w14:textId="77777777"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4706A4F6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64F33B05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14:paraId="348FC44C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5182621A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11FA6FD7" w14:textId="77777777"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4FA15043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7A910D47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29B74F0F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7860CC6F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14:paraId="79FFA74A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0A6A68C3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2F41A974" w14:textId="77777777"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050E8BDB" w14:textId="77777777"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1A17F35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23DE9BC8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2E0B1F53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7BBD7A8E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2F139DC3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1E98053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490C5AAE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14:paraId="4C886834" w14:textId="77777777" w:rsidTr="004654AF">
        <w:trPr>
          <w:jc w:val="center"/>
        </w:trPr>
        <w:tc>
          <w:tcPr>
            <w:tcW w:w="3518" w:type="dxa"/>
            <w:vAlign w:val="center"/>
          </w:tcPr>
          <w:p w14:paraId="5FC1B92B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25E9870E" w14:textId="77777777"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0AEEF529" w14:textId="77777777"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0C3FEDE7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0B967FC0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27AFB182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1A398A04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2C70815D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731F9251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1D3D1CD9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14:paraId="01C8C768" w14:textId="77777777" w:rsidTr="004654AF">
        <w:trPr>
          <w:jc w:val="center"/>
        </w:trPr>
        <w:tc>
          <w:tcPr>
            <w:tcW w:w="3518" w:type="dxa"/>
            <w:vAlign w:val="center"/>
          </w:tcPr>
          <w:p w14:paraId="281275A6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67382437" w14:textId="77777777" w:rsidR="00AF1EDF" w:rsidRPr="00F06873" w:rsidRDefault="008A3EA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18" w:type="dxa"/>
            <w:vAlign w:val="center"/>
          </w:tcPr>
          <w:p w14:paraId="6FD233AF" w14:textId="77777777" w:rsidR="00AF1EDF" w:rsidRPr="00F06873" w:rsidRDefault="008A3EA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3" w:type="dxa"/>
            <w:vAlign w:val="center"/>
          </w:tcPr>
          <w:p w14:paraId="6E15BB61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52C26D5A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14:paraId="07E9EBF1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40D32A6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95CE9AF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C7DE78A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05289AD6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62ED26E8" w14:textId="77777777" w:rsidTr="004654AF">
        <w:trPr>
          <w:jc w:val="center"/>
        </w:trPr>
        <w:tc>
          <w:tcPr>
            <w:tcW w:w="3518" w:type="dxa"/>
            <w:vAlign w:val="center"/>
          </w:tcPr>
          <w:p w14:paraId="0E969516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14:paraId="41E2183A" w14:textId="77777777" w:rsidR="00AF1EDF" w:rsidRPr="00F06873" w:rsidRDefault="008A3EA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18" w:type="dxa"/>
            <w:vAlign w:val="center"/>
          </w:tcPr>
          <w:p w14:paraId="19C8527F" w14:textId="77777777" w:rsidR="00AF1EDF" w:rsidRPr="00F06873" w:rsidRDefault="008A3EA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3" w:type="dxa"/>
            <w:vAlign w:val="center"/>
          </w:tcPr>
          <w:p w14:paraId="35119B6B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F842412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14:paraId="0B68BC54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C0DAAAC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3595F40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6A80120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06401187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571AA4DF" w14:textId="77777777" w:rsidTr="004654AF">
        <w:trPr>
          <w:jc w:val="center"/>
        </w:trPr>
        <w:tc>
          <w:tcPr>
            <w:tcW w:w="3518" w:type="dxa"/>
            <w:vAlign w:val="center"/>
          </w:tcPr>
          <w:p w14:paraId="3EFA7B55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2A5A38AF" w14:textId="77777777" w:rsidR="00AF1EDF" w:rsidRPr="00F06873" w:rsidRDefault="008A3EA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vAlign w:val="center"/>
          </w:tcPr>
          <w:p w14:paraId="623D4C04" w14:textId="77777777" w:rsidR="00AF1EDF" w:rsidRPr="00F06873" w:rsidRDefault="008A3EA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3" w:type="dxa"/>
            <w:vAlign w:val="center"/>
          </w:tcPr>
          <w:p w14:paraId="649A295E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0931D4EB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14:paraId="57C1DFB6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3B026A1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7C6BC56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E3424E0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3177AC52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6EBA84D4" w14:textId="77777777" w:rsidTr="004654AF">
        <w:trPr>
          <w:jc w:val="center"/>
        </w:trPr>
        <w:tc>
          <w:tcPr>
            <w:tcW w:w="3518" w:type="dxa"/>
            <w:vAlign w:val="center"/>
          </w:tcPr>
          <w:p w14:paraId="3433EC1C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46F5B3A1" w14:textId="77777777" w:rsidR="00AF1EDF" w:rsidRPr="00F06873" w:rsidRDefault="008A3EA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5AF90FF0" w14:textId="77777777" w:rsidR="00AF1EDF" w:rsidRPr="00F06873" w:rsidRDefault="008A3EA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1FE54BF9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3AA04482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170F9C8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62B3D3B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3D8D686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40AAC791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72B6ED4D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1B6388DA" w14:textId="77777777" w:rsidTr="004654AF">
        <w:trPr>
          <w:jc w:val="center"/>
        </w:trPr>
        <w:tc>
          <w:tcPr>
            <w:tcW w:w="3518" w:type="dxa"/>
            <w:vAlign w:val="center"/>
          </w:tcPr>
          <w:p w14:paraId="04869B8D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3B0A1E4E" w14:textId="77777777" w:rsidR="00AF1EDF" w:rsidRPr="00F06873" w:rsidRDefault="008A3EA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0E396504" w14:textId="77777777" w:rsidR="00AF1EDF" w:rsidRPr="00F06873" w:rsidRDefault="008A3EA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4AE4F34A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4C56377F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29BE645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1DDA474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EFAE99B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AE0B5A0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59A49E8E" w14:textId="77777777" w:rsidR="00AF1EDF" w:rsidRPr="00F06873" w:rsidRDefault="008A3EA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5485CFD0" w14:textId="77777777"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2C823661" w14:textId="77777777"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14:paraId="07C8411D" w14:textId="77777777" w:rsidTr="004654AF">
        <w:trPr>
          <w:cantSplit/>
          <w:trHeight w:val="245"/>
        </w:trPr>
        <w:tc>
          <w:tcPr>
            <w:tcW w:w="959" w:type="dxa"/>
            <w:vMerge w:val="restart"/>
            <w:vAlign w:val="center"/>
          </w:tcPr>
          <w:p w14:paraId="1A6CFC96" w14:textId="77777777"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</w:t>
            </w:r>
            <w:r w:rsidRPr="004654AF">
              <w:rPr>
                <w:color w:val="000000"/>
                <w:sz w:val="20"/>
              </w:rPr>
              <w:t>ь</w:t>
            </w:r>
            <w:r w:rsidRPr="004654AF">
              <w:rPr>
                <w:color w:val="000000"/>
                <w:sz w:val="20"/>
              </w:rPr>
              <w:t>ный номер рабоч</w:t>
            </w:r>
            <w:r w:rsidRPr="004654AF">
              <w:rPr>
                <w:color w:val="000000"/>
                <w:sz w:val="20"/>
              </w:rPr>
              <w:t>е</w:t>
            </w:r>
            <w:r w:rsidRPr="004654AF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vAlign w:val="center"/>
          </w:tcPr>
          <w:p w14:paraId="6222B5B2" w14:textId="77777777"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14:paraId="68A15823" w14:textId="77777777"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</w:tcPr>
          <w:p w14:paraId="10BF14D4" w14:textId="77777777"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D8EC1E4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38B0F622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7DF59EE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F06873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F06873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4E89E8A9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BAF7623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F06873">
              <w:rPr>
                <w:color w:val="000000"/>
                <w:sz w:val="16"/>
                <w:szCs w:val="16"/>
              </w:rPr>
              <w:t>ь</w:t>
            </w:r>
            <w:r w:rsidRPr="00F06873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553CEEB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6B35DBAB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</w:t>
            </w:r>
            <w:r w:rsidRPr="00F06873">
              <w:rPr>
                <w:sz w:val="16"/>
                <w:szCs w:val="16"/>
              </w:rPr>
              <w:t>и</w:t>
            </w:r>
            <w:r w:rsidRPr="00F06873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textDirection w:val="btLr"/>
            <w:vAlign w:val="center"/>
          </w:tcPr>
          <w:p w14:paraId="0C392835" w14:textId="77777777" w:rsidR="00F06873" w:rsidRPr="00F06873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F06873">
              <w:rPr>
                <w:sz w:val="16"/>
                <w:szCs w:val="16"/>
              </w:rPr>
              <w:t xml:space="preserve"> </w:t>
            </w:r>
            <w:r w:rsidR="00F06873" w:rsidRPr="00F06873">
              <w:rPr>
                <w:sz w:val="16"/>
                <w:szCs w:val="16"/>
              </w:rPr>
              <w:t>(да/нет)</w:t>
            </w:r>
          </w:p>
        </w:tc>
      </w:tr>
      <w:tr w:rsidR="00F06873" w:rsidRPr="00DE2527" w14:paraId="317B66B5" w14:textId="77777777" w:rsidTr="004654AF">
        <w:trPr>
          <w:cantSplit/>
          <w:trHeight w:val="2254"/>
        </w:trPr>
        <w:tc>
          <w:tcPr>
            <w:tcW w:w="959" w:type="dxa"/>
            <w:vMerge/>
            <w:vAlign w:val="center"/>
          </w:tcPr>
          <w:p w14:paraId="2876B06E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vAlign w:val="center"/>
          </w:tcPr>
          <w:p w14:paraId="6C5B3CF5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textDirection w:val="btLr"/>
            <w:vAlign w:val="center"/>
          </w:tcPr>
          <w:p w14:paraId="033E6A69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  <w:r w:rsidR="00F06873" w:rsidRPr="00F06873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textDirection w:val="btLr"/>
            <w:vAlign w:val="center"/>
          </w:tcPr>
          <w:p w14:paraId="0C84E4BC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</w:t>
            </w:r>
            <w:r w:rsidR="00F06873" w:rsidRPr="00F06873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textDirection w:val="btLr"/>
            <w:vAlign w:val="center"/>
          </w:tcPr>
          <w:p w14:paraId="6147C8AE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</w:t>
            </w:r>
            <w:r w:rsidR="00F06873" w:rsidRPr="00F06873">
              <w:rPr>
                <w:color w:val="000000"/>
                <w:sz w:val="16"/>
                <w:szCs w:val="16"/>
              </w:rPr>
              <w:t xml:space="preserve">эрозоли преимущественно </w:t>
            </w:r>
            <w:proofErr w:type="spellStart"/>
            <w:r w:rsidR="00F06873" w:rsidRPr="00F06873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="00F06873" w:rsidRPr="00F06873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textDirection w:val="btLr"/>
            <w:vAlign w:val="center"/>
          </w:tcPr>
          <w:p w14:paraId="19EA9784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</w:t>
            </w:r>
            <w:r w:rsidR="00F06873" w:rsidRPr="00F06873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textDirection w:val="btLr"/>
            <w:vAlign w:val="center"/>
          </w:tcPr>
          <w:p w14:paraId="57C3651D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textDirection w:val="btLr"/>
            <w:vAlign w:val="center"/>
          </w:tcPr>
          <w:p w14:paraId="7E0AF248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="00F06873" w:rsidRPr="00F06873">
              <w:rPr>
                <w:color w:val="000000"/>
                <w:sz w:val="16"/>
                <w:szCs w:val="16"/>
              </w:rPr>
              <w:t>льтразвук</w:t>
            </w:r>
            <w:r w:rsidR="00F06873"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="00F06873"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textDirection w:val="btLr"/>
            <w:vAlign w:val="center"/>
          </w:tcPr>
          <w:p w14:paraId="04FDB1D1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textDirection w:val="btLr"/>
            <w:vAlign w:val="center"/>
          </w:tcPr>
          <w:p w14:paraId="139B4392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textDirection w:val="btLr"/>
            <w:vAlign w:val="center"/>
          </w:tcPr>
          <w:p w14:paraId="467BE4B2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textDirection w:val="btLr"/>
            <w:vAlign w:val="center"/>
          </w:tcPr>
          <w:p w14:paraId="1A016465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textDirection w:val="btLr"/>
            <w:vAlign w:val="center"/>
          </w:tcPr>
          <w:p w14:paraId="42754777" w14:textId="77777777" w:rsidR="00F06873" w:rsidRPr="00F46395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textDirection w:val="btLr"/>
            <w:vAlign w:val="center"/>
          </w:tcPr>
          <w:p w14:paraId="284372BA" w14:textId="77777777" w:rsidR="00F06873" w:rsidRPr="00F46395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textDirection w:val="btLr"/>
            <w:vAlign w:val="center"/>
          </w:tcPr>
          <w:p w14:paraId="3E9522E3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</w:t>
            </w:r>
            <w:r w:rsidR="00F06873" w:rsidRPr="00F06873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textDirection w:val="btLr"/>
            <w:vAlign w:val="center"/>
          </w:tcPr>
          <w:p w14:paraId="7A6825B8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textDirection w:val="btLr"/>
          </w:tcPr>
          <w:p w14:paraId="087BFA16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textDirection w:val="btLr"/>
          </w:tcPr>
          <w:p w14:paraId="1735C362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04955295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6F8DD8A5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2FBD2CD3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076D704D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0C79DEB1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textDirection w:val="btLr"/>
          </w:tcPr>
          <w:p w14:paraId="3A60DFED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14:paraId="2F5A825F" w14:textId="77777777" w:rsidTr="004654AF">
        <w:tc>
          <w:tcPr>
            <w:tcW w:w="959" w:type="dxa"/>
            <w:vAlign w:val="center"/>
          </w:tcPr>
          <w:p w14:paraId="661FFEE6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vAlign w:val="center"/>
          </w:tcPr>
          <w:p w14:paraId="7482B2E4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5515BFE6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vAlign w:val="center"/>
          </w:tcPr>
          <w:p w14:paraId="3E6FCA2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vAlign w:val="center"/>
          </w:tcPr>
          <w:p w14:paraId="61A9F2DB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vAlign w:val="center"/>
          </w:tcPr>
          <w:p w14:paraId="4FD6B577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vAlign w:val="center"/>
          </w:tcPr>
          <w:p w14:paraId="7AFC845F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vAlign w:val="center"/>
          </w:tcPr>
          <w:p w14:paraId="446F312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vAlign w:val="center"/>
          </w:tcPr>
          <w:p w14:paraId="78BDED73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vAlign w:val="center"/>
          </w:tcPr>
          <w:p w14:paraId="294B42C6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vAlign w:val="center"/>
          </w:tcPr>
          <w:p w14:paraId="474D7248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vAlign w:val="center"/>
          </w:tcPr>
          <w:p w14:paraId="0126118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vAlign w:val="center"/>
          </w:tcPr>
          <w:p w14:paraId="2C7ADB3B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vAlign w:val="center"/>
          </w:tcPr>
          <w:p w14:paraId="00393DF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vAlign w:val="center"/>
          </w:tcPr>
          <w:p w14:paraId="2F0A7E9D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vAlign w:val="center"/>
          </w:tcPr>
          <w:p w14:paraId="40A81B6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14:paraId="0C2F034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vAlign w:val="center"/>
          </w:tcPr>
          <w:p w14:paraId="029DDBBE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vAlign w:val="center"/>
          </w:tcPr>
          <w:p w14:paraId="7D03C1C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vAlign w:val="center"/>
          </w:tcPr>
          <w:p w14:paraId="142E645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vAlign w:val="center"/>
          </w:tcPr>
          <w:p w14:paraId="52CB1A4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vAlign w:val="center"/>
          </w:tcPr>
          <w:p w14:paraId="54BB8E4D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vAlign w:val="center"/>
          </w:tcPr>
          <w:p w14:paraId="3A4EF38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vAlign w:val="center"/>
          </w:tcPr>
          <w:p w14:paraId="01E0FD1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8A3EAA" w:rsidRPr="00F06873" w14:paraId="081D476D" w14:textId="77777777" w:rsidTr="004654AF">
        <w:tc>
          <w:tcPr>
            <w:tcW w:w="959" w:type="dxa"/>
            <w:vAlign w:val="center"/>
          </w:tcPr>
          <w:p w14:paraId="3E484BA2" w14:textId="77777777" w:rsidR="008A3EAA" w:rsidRPr="00F06873" w:rsidRDefault="008A3EA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768A5D84" w14:textId="77777777" w:rsidR="008A3EAA" w:rsidRPr="008A3EAA" w:rsidRDefault="008A3EAA" w:rsidP="001B19D8">
            <w:pPr>
              <w:jc w:val="center"/>
              <w:rPr>
                <w:b/>
                <w:sz w:val="18"/>
                <w:szCs w:val="18"/>
              </w:rPr>
            </w:pPr>
            <w:r w:rsidRPr="008A3EAA">
              <w:rPr>
                <w:b/>
                <w:sz w:val="18"/>
                <w:szCs w:val="18"/>
              </w:rPr>
              <w:t>Директор</w:t>
            </w:r>
          </w:p>
        </w:tc>
        <w:tc>
          <w:tcPr>
            <w:tcW w:w="475" w:type="dxa"/>
            <w:vAlign w:val="center"/>
          </w:tcPr>
          <w:p w14:paraId="35327EB9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D345D17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0CE42C0D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87AA965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04C143CA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552436D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FF15210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7E602C3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E04A93D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3DD5E0E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E6E1134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0F96FB18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E2B7D4B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55727B37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3EDC612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3D47940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93C8EDA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3410BBF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16C9453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D830A3F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72CE16A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4FD060C5" w14:textId="7777777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8A3EAA" w:rsidRPr="00F06873" w14:paraId="17797459" w14:textId="77777777" w:rsidTr="004654AF">
        <w:tc>
          <w:tcPr>
            <w:tcW w:w="959" w:type="dxa"/>
            <w:vAlign w:val="center"/>
          </w:tcPr>
          <w:p w14:paraId="602C7C75" w14:textId="29712B0A" w:rsidR="008A3EAA" w:rsidRPr="00F06873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77100015 </w:t>
            </w:r>
          </w:p>
        </w:tc>
        <w:tc>
          <w:tcPr>
            <w:tcW w:w="2655" w:type="dxa"/>
            <w:vAlign w:val="center"/>
          </w:tcPr>
          <w:p w14:paraId="25AF887F" w14:textId="758CD4A7" w:rsidR="008A3EAA" w:rsidRP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475" w:type="dxa"/>
            <w:vAlign w:val="center"/>
          </w:tcPr>
          <w:p w14:paraId="5A142A81" w14:textId="36C70973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2AF83CF" w14:textId="0CC24125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2607A16" w14:textId="1349DD0B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A386852" w14:textId="13B1B61B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106F2D3" w14:textId="23A3EBBF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29E44BF" w14:textId="6297D23B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CC020CA" w14:textId="75690516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1B6B135" w14:textId="58F50D29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8B93790" w14:textId="4C06B496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4956C13" w14:textId="384ABE67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35FE9CB" w14:textId="26773C14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199093A" w14:textId="474889C1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703F946" w14:textId="44D99DAF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0E7EA802" w14:textId="6B8323FB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C000355" w14:textId="2108331F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78CACF9" w14:textId="529DE522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AD47ED0" w14:textId="0E6C1E06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511A770" w14:textId="64C88965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1513E2A" w14:textId="7C4BD0E3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4CAC03B" w14:textId="03999592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13D4B48" w14:textId="360BB451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577DFDAB" w14:textId="7A115CB1" w:rsidR="008A3EAA" w:rsidRPr="00F06873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A3EAA" w:rsidRPr="00F06873" w14:paraId="3AA2FB4C" w14:textId="77777777" w:rsidTr="004654AF">
        <w:tc>
          <w:tcPr>
            <w:tcW w:w="959" w:type="dxa"/>
            <w:vAlign w:val="center"/>
          </w:tcPr>
          <w:p w14:paraId="6413DEC4" w14:textId="77777777" w:rsidR="008A3EAA" w:rsidRDefault="008A3EA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6955EC74" w14:textId="198F64CF" w:rsidR="008A3EAA" w:rsidRPr="008A3EAA" w:rsidRDefault="008A3EAA" w:rsidP="001B19D8">
            <w:pPr>
              <w:jc w:val="center"/>
              <w:rPr>
                <w:b/>
                <w:sz w:val="18"/>
                <w:szCs w:val="18"/>
              </w:rPr>
            </w:pPr>
            <w:r w:rsidRPr="008A3EAA">
              <w:rPr>
                <w:b/>
                <w:sz w:val="18"/>
                <w:szCs w:val="18"/>
              </w:rPr>
              <w:t>Руководство</w:t>
            </w:r>
          </w:p>
        </w:tc>
        <w:tc>
          <w:tcPr>
            <w:tcW w:w="475" w:type="dxa"/>
            <w:vAlign w:val="center"/>
          </w:tcPr>
          <w:p w14:paraId="205D0385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B5CD5F1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388431D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D836ABB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5A24E70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EA81BF7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4245C78B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0A05003B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7CE69E03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648DD57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4601D03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1645BDBB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C8C66E9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0154A010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68D27C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03AFBD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1DB6B10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9A716C0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A207BF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B3FD599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AF20A87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228A9C8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8A3EAA" w:rsidRPr="00F06873" w14:paraId="5CB00630" w14:textId="77777777" w:rsidTr="004654AF">
        <w:tc>
          <w:tcPr>
            <w:tcW w:w="959" w:type="dxa"/>
            <w:vAlign w:val="center"/>
          </w:tcPr>
          <w:p w14:paraId="762D20B0" w14:textId="67EA3A53" w:rsid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77100016 </w:t>
            </w:r>
          </w:p>
        </w:tc>
        <w:tc>
          <w:tcPr>
            <w:tcW w:w="2655" w:type="dxa"/>
            <w:vAlign w:val="center"/>
          </w:tcPr>
          <w:p w14:paraId="3C4BF188" w14:textId="1FCC68A8" w:rsidR="008A3EAA" w:rsidRP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</w:t>
            </w:r>
          </w:p>
        </w:tc>
        <w:tc>
          <w:tcPr>
            <w:tcW w:w="475" w:type="dxa"/>
            <w:vAlign w:val="center"/>
          </w:tcPr>
          <w:p w14:paraId="487DAFF8" w14:textId="7FD7BB16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8D49476" w14:textId="123134D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E5044C4" w14:textId="04C469FB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86ADB22" w14:textId="7E22882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6658F94" w14:textId="0DCEA620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141EDA4" w14:textId="4BC7DEA2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946945A" w14:textId="4DB4D1DB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3B6307D" w14:textId="2CE392B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F6F058D" w14:textId="317FDC8E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134B968" w14:textId="113D1346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EB993B0" w14:textId="6F19162E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06396A9" w14:textId="3074D3EE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797B56C" w14:textId="0CF316A0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2217DCE2" w14:textId="64B79E56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8818C1E" w14:textId="73423B81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6CE90F59" w14:textId="4EF1C42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3FEA8DE" w14:textId="2BFE71B8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BA116E8" w14:textId="5B5D751C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DF875FC" w14:textId="2B62A823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FD304C4" w14:textId="02D90EF3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D6A79DE" w14:textId="5C1F37A6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8D208FF" w14:textId="34A6BE10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A3EAA" w:rsidRPr="00F06873" w14:paraId="0A1AF84F" w14:textId="77777777" w:rsidTr="004654AF">
        <w:tc>
          <w:tcPr>
            <w:tcW w:w="959" w:type="dxa"/>
            <w:vAlign w:val="center"/>
          </w:tcPr>
          <w:p w14:paraId="5C6E90A8" w14:textId="47B49E94" w:rsid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77100017 </w:t>
            </w:r>
          </w:p>
        </w:tc>
        <w:tc>
          <w:tcPr>
            <w:tcW w:w="2655" w:type="dxa"/>
            <w:vAlign w:val="center"/>
          </w:tcPr>
          <w:p w14:paraId="18B05EAA" w14:textId="77347039" w:rsidR="008A3EAA" w:rsidRPr="008A3EAA" w:rsidRDefault="008A3EAA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Шапитмейстер</w:t>
            </w:r>
            <w:proofErr w:type="spellEnd"/>
          </w:p>
        </w:tc>
        <w:tc>
          <w:tcPr>
            <w:tcW w:w="475" w:type="dxa"/>
            <w:vAlign w:val="center"/>
          </w:tcPr>
          <w:p w14:paraId="412C6D3C" w14:textId="31C24075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0676997" w14:textId="042F84D3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A4ABB0A" w14:textId="2E074E99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FF67222" w14:textId="695F030B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C8553CC" w14:textId="7D04B76D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1ECA3F5" w14:textId="38FDC928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E5AC897" w14:textId="7B1AE768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BCE39D9" w14:textId="522C85D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18E1061" w14:textId="1117ECD1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21704DA" w14:textId="5DE4C1A0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821C7BC" w14:textId="2BE4FDB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2F83509" w14:textId="0AE5AF6C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7178DE2" w14:textId="28876B39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0DAAFB5C" w14:textId="6E292AE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379AD3E" w14:textId="3C5F6E1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DF825E7" w14:textId="340EDBD8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3D2C47E" w14:textId="3914BA7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7C8EABE" w14:textId="6B43697C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1E2541D" w14:textId="1432A19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2C1B53F" w14:textId="756E459E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C53347D" w14:textId="2271B2D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F1169F6" w14:textId="7EE6A011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A3EAA" w:rsidRPr="00F06873" w14:paraId="63CA5CEC" w14:textId="77777777" w:rsidTr="004654AF">
        <w:tc>
          <w:tcPr>
            <w:tcW w:w="959" w:type="dxa"/>
            <w:vAlign w:val="center"/>
          </w:tcPr>
          <w:p w14:paraId="37E89B4F" w14:textId="77777777" w:rsidR="008A3EAA" w:rsidRDefault="008A3EA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719AF8CB" w14:textId="655BBF5F" w:rsidR="008A3EAA" w:rsidRPr="008A3EAA" w:rsidRDefault="008A3EAA" w:rsidP="001B19D8">
            <w:pPr>
              <w:jc w:val="center"/>
              <w:rPr>
                <w:b/>
                <w:sz w:val="18"/>
                <w:szCs w:val="18"/>
              </w:rPr>
            </w:pPr>
            <w:r w:rsidRPr="008A3EAA">
              <w:rPr>
                <w:b/>
                <w:sz w:val="18"/>
                <w:szCs w:val="18"/>
              </w:rPr>
              <w:t>Рабочий</w:t>
            </w:r>
          </w:p>
        </w:tc>
        <w:tc>
          <w:tcPr>
            <w:tcW w:w="475" w:type="dxa"/>
            <w:vAlign w:val="center"/>
          </w:tcPr>
          <w:p w14:paraId="61476E71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C64D81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13C1D70D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E63BD28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35C5A2F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8FC8ED3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7BFFEEA5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4732069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FAF2858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DABADC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E35B3A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D39249E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743EA846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22CA6E55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F771BE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1D36F13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758F8B3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B49F233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EDD5C14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D224508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6BF0E9C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2AA0542F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8A3EAA" w:rsidRPr="00F06873" w14:paraId="2B095A72" w14:textId="77777777" w:rsidTr="004654AF">
        <w:tc>
          <w:tcPr>
            <w:tcW w:w="959" w:type="dxa"/>
            <w:vAlign w:val="center"/>
          </w:tcPr>
          <w:p w14:paraId="217BED6E" w14:textId="20DF915F" w:rsid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77100018 </w:t>
            </w:r>
          </w:p>
        </w:tc>
        <w:tc>
          <w:tcPr>
            <w:tcW w:w="2655" w:type="dxa"/>
            <w:vAlign w:val="center"/>
          </w:tcPr>
          <w:p w14:paraId="2A50579C" w14:textId="3BD8A7B4" w:rsidR="008A3EAA" w:rsidRP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монту</w:t>
            </w:r>
          </w:p>
        </w:tc>
        <w:tc>
          <w:tcPr>
            <w:tcW w:w="475" w:type="dxa"/>
            <w:vAlign w:val="center"/>
          </w:tcPr>
          <w:p w14:paraId="673DD82B" w14:textId="01A67518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A9ADFAC" w14:textId="69E6BEE2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28396D0" w14:textId="5435C18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D3D6E6B" w14:textId="2D4E9D7B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8C1FC4D" w14:textId="3BFC4310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4F8F283" w14:textId="57A58C4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D7C4B94" w14:textId="0504A831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46C4B41" w14:textId="1EB50C16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98FB1F6" w14:textId="229D68E2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8AB10CC" w14:textId="0BCD651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5B02133" w14:textId="61AD0085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0F6791F" w14:textId="44F9D93D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A915AB3" w14:textId="400FDAB8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155166F6" w14:textId="3B468B5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EE7AE5A" w14:textId="1C5CD29D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49189B5F" w14:textId="30089F7D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00D5BE9" w14:textId="55DB38B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B8BCFAA" w14:textId="561B375E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DAA7451" w14:textId="6D27F32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F3D0CCE" w14:textId="30A80F7D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42142AE" w14:textId="3A66ECAD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B07F330" w14:textId="1992808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A3EAA" w:rsidRPr="00F06873" w14:paraId="2772EE02" w14:textId="77777777" w:rsidTr="004654AF">
        <w:tc>
          <w:tcPr>
            <w:tcW w:w="959" w:type="dxa"/>
            <w:vAlign w:val="center"/>
          </w:tcPr>
          <w:p w14:paraId="7BF26198" w14:textId="7F219CDD" w:rsid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77100019 </w:t>
            </w:r>
          </w:p>
        </w:tc>
        <w:tc>
          <w:tcPr>
            <w:tcW w:w="2655" w:type="dxa"/>
            <w:vAlign w:val="center"/>
          </w:tcPr>
          <w:p w14:paraId="1C96F97C" w14:textId="478BB7D5" w:rsidR="008A3EAA" w:rsidRP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монту</w:t>
            </w:r>
          </w:p>
        </w:tc>
        <w:tc>
          <w:tcPr>
            <w:tcW w:w="475" w:type="dxa"/>
            <w:vAlign w:val="center"/>
          </w:tcPr>
          <w:p w14:paraId="66EDC7DC" w14:textId="56182F6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B193D81" w14:textId="78E092FB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2595E00" w14:textId="5A73A955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977DB33" w14:textId="22340F5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6210C04" w14:textId="423DB1A2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CD6E327" w14:textId="53D467B2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AD4FFA5" w14:textId="169AFB52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8604AC9" w14:textId="52A84298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121E5F4" w14:textId="1C0F97D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C7F6875" w14:textId="1D40C5A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ED7076E" w14:textId="58EC955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A44CB68" w14:textId="072A822E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C3C3F11" w14:textId="04D0C215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5E4C4F15" w14:textId="57B248E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082C5A7" w14:textId="6DA41611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3E55629" w14:textId="4AEF7AF1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027291B" w14:textId="604C57A0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960ABDA" w14:textId="6BCA7A6D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CADA921" w14:textId="51C7979D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D3E3625" w14:textId="7110512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6B01D82" w14:textId="1A062D52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2D68C5A4" w14:textId="7A0568D8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A3EAA" w:rsidRPr="00F06873" w14:paraId="509C05DF" w14:textId="77777777" w:rsidTr="004654AF">
        <w:tc>
          <w:tcPr>
            <w:tcW w:w="959" w:type="dxa"/>
            <w:vAlign w:val="center"/>
          </w:tcPr>
          <w:p w14:paraId="3D0F8D27" w14:textId="0C9A1F72" w:rsid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77100020 </w:t>
            </w:r>
          </w:p>
        </w:tc>
        <w:tc>
          <w:tcPr>
            <w:tcW w:w="2655" w:type="dxa"/>
            <w:vAlign w:val="center"/>
          </w:tcPr>
          <w:p w14:paraId="18A6E564" w14:textId="0FB50D51" w:rsidR="008A3EAA" w:rsidRP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Разнорабочий</w:t>
            </w:r>
          </w:p>
        </w:tc>
        <w:tc>
          <w:tcPr>
            <w:tcW w:w="475" w:type="dxa"/>
            <w:vAlign w:val="center"/>
          </w:tcPr>
          <w:p w14:paraId="55BAE719" w14:textId="2FCC990B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E4085A4" w14:textId="571812D0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C53E36F" w14:textId="51968AE8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948E0BC" w14:textId="175BBBD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BE243BE" w14:textId="35425E4E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24DB9BF" w14:textId="4E28B472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ADBB98A" w14:textId="0A9F58A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A69C537" w14:textId="1E18ACF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6BF9FE7" w14:textId="33B0B00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0664159" w14:textId="1C5E3279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DE5EAC4" w14:textId="64C3005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86C4F94" w14:textId="27F09572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E35833C" w14:textId="53A204B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25F85D8E" w14:textId="099BB33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429D260" w14:textId="353699B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37872C9" w14:textId="0AB515A6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ED84E8E" w14:textId="600C2BF0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B4A66A5" w14:textId="4DFE7D9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0507F3E" w14:textId="3724D6C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B2E22F2" w14:textId="1B518B95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3FF8B4F" w14:textId="22649871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D903707" w14:textId="0838DB3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A3EAA" w:rsidRPr="00F06873" w14:paraId="2553339B" w14:textId="77777777" w:rsidTr="004654AF">
        <w:tc>
          <w:tcPr>
            <w:tcW w:w="959" w:type="dxa"/>
            <w:vAlign w:val="center"/>
          </w:tcPr>
          <w:p w14:paraId="04F3E353" w14:textId="03EF93A9" w:rsid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77100021 </w:t>
            </w:r>
          </w:p>
        </w:tc>
        <w:tc>
          <w:tcPr>
            <w:tcW w:w="2655" w:type="dxa"/>
            <w:vAlign w:val="center"/>
          </w:tcPr>
          <w:p w14:paraId="1B6487AC" w14:textId="19005F69" w:rsidR="008A3EAA" w:rsidRP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помещений</w:t>
            </w:r>
          </w:p>
        </w:tc>
        <w:tc>
          <w:tcPr>
            <w:tcW w:w="475" w:type="dxa"/>
            <w:vAlign w:val="center"/>
          </w:tcPr>
          <w:p w14:paraId="7AB5A4E0" w14:textId="3E590EA5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5832BF3" w14:textId="79939F10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439C572" w14:textId="2F4A21D3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7587AC9" w14:textId="4A005C9D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86B38BB" w14:textId="0AEDDF63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46C0AE5" w14:textId="629F7F1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FEAA612" w14:textId="1BDBF3B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7F1C0D4" w14:textId="60229E0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07F5902" w14:textId="2B167DB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0869351" w14:textId="18E1AE46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5CE725B" w14:textId="24E77046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C05BE0F" w14:textId="5DCAF3C9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3593DB5" w14:textId="4DF7555D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71A1370C" w14:textId="2492A77B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0C9AF95" w14:textId="292FD33B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6461DA71" w14:textId="2AC74518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9060FCC" w14:textId="39B26836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898CA6C" w14:textId="0C54A5D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89A4563" w14:textId="266A7110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164AAA1" w14:textId="5C802B62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DF296C9" w14:textId="3C0D2DC3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3E8F94FB" w14:textId="60A15F8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A3EAA" w:rsidRPr="00F06873" w14:paraId="37489977" w14:textId="77777777" w:rsidTr="004654AF">
        <w:tc>
          <w:tcPr>
            <w:tcW w:w="959" w:type="dxa"/>
            <w:vAlign w:val="center"/>
          </w:tcPr>
          <w:p w14:paraId="4070528E" w14:textId="77777777" w:rsidR="008A3EAA" w:rsidRDefault="008A3EA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301BECA0" w14:textId="7E0046AB" w:rsidR="008A3EAA" w:rsidRPr="008A3EAA" w:rsidRDefault="00DD73A3" w:rsidP="001B19D8">
            <w:pPr>
              <w:jc w:val="center"/>
              <w:rPr>
                <w:b/>
                <w:sz w:val="18"/>
                <w:szCs w:val="18"/>
              </w:rPr>
            </w:pPr>
            <w:r w:rsidRPr="008A3EAA">
              <w:rPr>
                <w:b/>
                <w:sz w:val="18"/>
                <w:szCs w:val="18"/>
              </w:rPr>
              <w:t>Ветеринария</w:t>
            </w:r>
          </w:p>
        </w:tc>
        <w:tc>
          <w:tcPr>
            <w:tcW w:w="475" w:type="dxa"/>
            <w:vAlign w:val="center"/>
          </w:tcPr>
          <w:p w14:paraId="3A518433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4497CB4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241FFF8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905D396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1F93237F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AC5783B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4A2590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33D7904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78587FBE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6298E70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34A469D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4383CC7A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2483D30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18601E40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A753F7D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F1167C4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9C69D60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90372D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EA1A83D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AC025C5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875C8E9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39A98463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8A3EAA" w:rsidRPr="00F06873" w14:paraId="23A3F910" w14:textId="77777777" w:rsidTr="004654AF">
        <w:tc>
          <w:tcPr>
            <w:tcW w:w="959" w:type="dxa"/>
            <w:vAlign w:val="center"/>
          </w:tcPr>
          <w:p w14:paraId="7852057A" w14:textId="64969794" w:rsid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77100022 </w:t>
            </w:r>
          </w:p>
        </w:tc>
        <w:tc>
          <w:tcPr>
            <w:tcW w:w="2655" w:type="dxa"/>
            <w:vAlign w:val="center"/>
          </w:tcPr>
          <w:p w14:paraId="7DA9001E" w14:textId="0041EE86" w:rsidR="008A3EAA" w:rsidRP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Ветеринарный Врач</w:t>
            </w:r>
          </w:p>
        </w:tc>
        <w:tc>
          <w:tcPr>
            <w:tcW w:w="475" w:type="dxa"/>
            <w:vAlign w:val="center"/>
          </w:tcPr>
          <w:p w14:paraId="57768731" w14:textId="7C68316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92D4C39" w14:textId="443CAC31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9D21659" w14:textId="66A69F40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BB0470B" w14:textId="21385715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4A274B8" w14:textId="09718BA3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7649D45" w14:textId="640698D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9F24584" w14:textId="6C2386BD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E61D6E8" w14:textId="29F4F7CC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A7E6928" w14:textId="35D31FC2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E950C6F" w14:textId="7F76165C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70ABD31" w14:textId="7044D329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208C37D" w14:textId="1B65C2F5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5405F36" w14:textId="29F4FC9C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71917B6C" w14:textId="368BAAB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538D225" w14:textId="2720F13E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FE2D5A5" w14:textId="35D3AB4B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C2AECB0" w14:textId="145F38E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5C6FC4B" w14:textId="2417F6C0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DC9B9B6" w14:textId="4661F9FE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EE66DAE" w14:textId="37C061BC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90AA213" w14:textId="6A7248AE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47F8821A" w14:textId="3D5B1DD1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A3EAA" w:rsidRPr="00F06873" w14:paraId="5F742805" w14:textId="77777777" w:rsidTr="004654AF">
        <w:tc>
          <w:tcPr>
            <w:tcW w:w="959" w:type="dxa"/>
            <w:vAlign w:val="center"/>
          </w:tcPr>
          <w:p w14:paraId="2C6113A1" w14:textId="77777777" w:rsidR="008A3EAA" w:rsidRDefault="008A3EA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233ADC3C" w14:textId="06302B1A" w:rsidR="008A3EAA" w:rsidRPr="008A3EAA" w:rsidRDefault="008A3EAA" w:rsidP="001B19D8">
            <w:pPr>
              <w:jc w:val="center"/>
              <w:rPr>
                <w:b/>
                <w:sz w:val="18"/>
                <w:szCs w:val="18"/>
              </w:rPr>
            </w:pPr>
            <w:r w:rsidRPr="008A3EAA">
              <w:rPr>
                <w:b/>
                <w:sz w:val="18"/>
                <w:szCs w:val="18"/>
              </w:rPr>
              <w:t>Бухгалтерия</w:t>
            </w:r>
          </w:p>
        </w:tc>
        <w:tc>
          <w:tcPr>
            <w:tcW w:w="475" w:type="dxa"/>
            <w:vAlign w:val="center"/>
          </w:tcPr>
          <w:p w14:paraId="241FADFC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E625B4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4E53F474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5D5DB30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8467A21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42C83EF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723A69A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4DBB2FDF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128544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3351E14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47CF9E49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02F83921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7B45BF7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2D38D65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882CC1C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CDD584D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291697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F8734B2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0FD7B4B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76F8BA5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D4CF08A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7BB4BAEE" w14:textId="7777777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8A3EAA" w:rsidRPr="00F06873" w14:paraId="49CE44BE" w14:textId="77777777" w:rsidTr="004654AF">
        <w:tc>
          <w:tcPr>
            <w:tcW w:w="959" w:type="dxa"/>
            <w:vAlign w:val="center"/>
          </w:tcPr>
          <w:p w14:paraId="324E3FF8" w14:textId="0930067E" w:rsid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77100023 </w:t>
            </w:r>
          </w:p>
        </w:tc>
        <w:tc>
          <w:tcPr>
            <w:tcW w:w="2655" w:type="dxa"/>
            <w:vAlign w:val="center"/>
          </w:tcPr>
          <w:p w14:paraId="7EF8DF49" w14:textId="1275BE9B" w:rsidR="008A3EAA" w:rsidRPr="008A3EAA" w:rsidRDefault="008A3EA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vAlign w:val="center"/>
          </w:tcPr>
          <w:p w14:paraId="2C9AFDB0" w14:textId="4A1E07F1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10320AE" w14:textId="7D2374E6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0098197" w14:textId="54489F47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7BD312F" w14:textId="01134D39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0149BD1" w14:textId="5C8642CC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1AA437D" w14:textId="25BD63B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BEBDA49" w14:textId="6DA6BC4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2220995" w14:textId="30926329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ED6804D" w14:textId="7AF2F488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6050EC0" w14:textId="559C0109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B138A22" w14:textId="5CE0AB62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7A6FE8A" w14:textId="321BA4C5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C7FB2D9" w14:textId="698CEF0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39FD09F2" w14:textId="5EBBF5F4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B735DF5" w14:textId="6BD773D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53E86010" w14:textId="438510DF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4BA1A69" w14:textId="62E5135A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293E465" w14:textId="09244375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EADBDA6" w14:textId="4F3C9839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A5163AB" w14:textId="62A8AFCD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F697336" w14:textId="7C6D374B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5B759B28" w14:textId="04EF20B3" w:rsidR="008A3EAA" w:rsidRDefault="008A3EA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6649DC9D" w14:textId="77777777" w:rsidR="0065289A" w:rsidRDefault="0065289A" w:rsidP="009A1326">
      <w:pPr>
        <w:rPr>
          <w:sz w:val="18"/>
          <w:szCs w:val="18"/>
          <w:lang w:val="en-US"/>
        </w:rPr>
      </w:pPr>
    </w:p>
    <w:p w14:paraId="76E41BC5" w14:textId="77777777" w:rsidR="00DC1A91" w:rsidRDefault="00DC1A91" w:rsidP="00DC1A91">
      <w:pPr>
        <w:rPr>
          <w:lang w:val="en-US"/>
        </w:rPr>
      </w:pPr>
      <w:bookmarkStart w:id="7" w:name="_GoBack"/>
      <w:bookmarkEnd w:id="7"/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A8D6B1" w14:textId="77777777" w:rsidR="00950C17" w:rsidRDefault="00950C17" w:rsidP="008A3EAA">
      <w:r>
        <w:separator/>
      </w:r>
    </w:p>
  </w:endnote>
  <w:endnote w:type="continuationSeparator" w:id="0">
    <w:p w14:paraId="5695C39A" w14:textId="77777777" w:rsidR="00950C17" w:rsidRDefault="00950C17" w:rsidP="008A3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421CE9" w14:textId="77777777" w:rsidR="00950C17" w:rsidRDefault="00950C17" w:rsidP="008A3EAA">
      <w:r>
        <w:separator/>
      </w:r>
    </w:p>
  </w:footnote>
  <w:footnote w:type="continuationSeparator" w:id="0">
    <w:p w14:paraId="6BF40B06" w14:textId="77777777" w:rsidR="00950C17" w:rsidRDefault="00950C17" w:rsidP="008A3E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9"/>
    <w:docVar w:name="adv_info1" w:val="     "/>
    <w:docVar w:name="adv_info2" w:val="     "/>
    <w:docVar w:name="adv_info3" w:val="     "/>
    <w:docVar w:name="att_org_adr" w:val="127051 г. Москва, Большой Каретный пер., д. 21, стр. 1; 300016, г. Тула, ул. Доктора Гумилевской, д.16, строение литер К"/>
    <w:docVar w:name="att_org_dop" w:val="Общество с ограниченной ответственностью &quot;Центр Охраны Труда &quot;Профи&quot;                                                                    (ООО &quot;ЦОТ&quot;Профи&quot;). Регистрационный номер - 120 от 12.10.2015 г.                                                                                                                                                       Юридический адрес: 127051 г. Москва, Большой Каретный пер., д. 21, стр. 1. Испытательная лаборатория &quot;Центр Охраны Труда &quot;Профи&quot;. Фактический адрес лаборатории: 300016, г. Тула, ул. Доктора Гумилевской, д.16, строение литер К. +7 (4872) 47-34-40; info@gk-profi.ru "/>
    <w:docVar w:name="att_org_name" w:val="Общество с ограниченной ответственностью &quot;Центр Охраны Труда &quot;Профи&quot;"/>
    <w:docVar w:name="att_org_reg_date" w:val="12.10.2015"/>
    <w:docVar w:name="att_org_reg_num" w:val="120"/>
    <w:docVar w:name="boss_fio" w:val="Савельева Анастасия Олеговна"/>
    <w:docVar w:name="ceh_info" w:val="Федеральное казённое предприятие «Российская государственная цирковая компания» филиал «Цирк-шапито Радуга»"/>
    <w:docVar w:name="close_doc_flag" w:val="0"/>
    <w:docVar w:name="doc_name" w:val="Документ9"/>
    <w:docVar w:name="doc_type" w:val="5"/>
    <w:docVar w:name="fill_date" w:val="12.09.2025"/>
    <w:docVar w:name="org_guid" w:val="AE4EB2C3DAD44BB1A627566F244FD02E"/>
    <w:docVar w:name="org_id" w:val="79"/>
    <w:docVar w:name="org_name" w:val="     "/>
    <w:docVar w:name="pers_guids" w:val="025DF14D7F9A45409798CD25C28D66A0@177-570-746 12"/>
    <w:docVar w:name="pers_snils" w:val="025DF14D7F9A45409798CD25C28D66A0@177-570-746 12"/>
    <w:docVar w:name="podr_id" w:val="org_79"/>
    <w:docVar w:name="pred_dolg" w:val="Директор"/>
    <w:docVar w:name="pred_fio" w:val="Оганесян Яна Ашотовна"/>
    <w:docVar w:name="prikaz_sout" w:val="817"/>
    <w:docVar w:name="rbtd_adr" w:val="     "/>
    <w:docVar w:name="rbtd_name" w:val="Федеральное казённое предприятие «Российская государственная цирковая компания» филиал «Цирк-шапито Радуга»"/>
    <w:docVar w:name="step_test" w:val="6"/>
    <w:docVar w:name="sv_docs" w:val="1"/>
  </w:docVars>
  <w:rsids>
    <w:rsidRoot w:val="008A3EAA"/>
    <w:rsid w:val="0000729E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D7742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78470D"/>
    <w:rsid w:val="00820552"/>
    <w:rsid w:val="008A3EAA"/>
    <w:rsid w:val="00936F48"/>
    <w:rsid w:val="00950C17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BF5FA5"/>
    <w:rsid w:val="00C0355B"/>
    <w:rsid w:val="00C93056"/>
    <w:rsid w:val="00CA2E96"/>
    <w:rsid w:val="00CD2568"/>
    <w:rsid w:val="00D11966"/>
    <w:rsid w:val="00DC0F74"/>
    <w:rsid w:val="00DC1A91"/>
    <w:rsid w:val="00DD6622"/>
    <w:rsid w:val="00DD73A3"/>
    <w:rsid w:val="00E25119"/>
    <w:rsid w:val="00E30B79"/>
    <w:rsid w:val="00E42CE2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D38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A3EA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A3EAA"/>
    <w:rPr>
      <w:sz w:val="24"/>
    </w:rPr>
  </w:style>
  <w:style w:type="paragraph" w:styleId="ad">
    <w:name w:val="footer"/>
    <w:basedOn w:val="a"/>
    <w:link w:val="ae"/>
    <w:rsid w:val="008A3E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A3EA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A3EA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A3EAA"/>
    <w:rPr>
      <w:sz w:val="24"/>
    </w:rPr>
  </w:style>
  <w:style w:type="paragraph" w:styleId="ad">
    <w:name w:val="footer"/>
    <w:basedOn w:val="a"/>
    <w:link w:val="ae"/>
    <w:rsid w:val="008A3E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A3EA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Пользователь</dc:creator>
  <cp:lastModifiedBy>Козюра Виталий Андреевич</cp:lastModifiedBy>
  <cp:revision>2</cp:revision>
  <dcterms:created xsi:type="dcterms:W3CDTF">2025-11-28T07:31:00Z</dcterms:created>
  <dcterms:modified xsi:type="dcterms:W3CDTF">2025-11-28T07:31:00Z</dcterms:modified>
</cp:coreProperties>
</file>